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55DD7" w:rsidRDefault="00CA0983">
      <w:r>
        <w:t>Name ________________________________________</w:t>
      </w:r>
      <w:proofErr w:type="gramStart"/>
      <w:r>
        <w:t>_  Date</w:t>
      </w:r>
      <w:proofErr w:type="gramEnd"/>
      <w:r>
        <w:t xml:space="preserve"> ____________  Hour ________</w:t>
      </w:r>
    </w:p>
    <w:p w:rsidR="00E55DD7" w:rsidRDefault="00E55DD7"/>
    <w:p w:rsidR="00E55DD7" w:rsidRDefault="00CA0983">
      <w:r>
        <w:t xml:space="preserve">Directions:  Study and analyze the following cartoon regarding U.S. Imperialism.  Then respond to the following  </w:t>
      </w:r>
    </w:p>
    <w:p w:rsidR="00E55DD7" w:rsidRDefault="00CA0983">
      <w:r>
        <w:t xml:space="preserve">                    </w:t>
      </w:r>
      <w:proofErr w:type="gramStart"/>
      <w:r>
        <w:t>questions</w:t>
      </w:r>
      <w:proofErr w:type="gramEnd"/>
      <w:r>
        <w:t xml:space="preserve"> to show your understanding.  </w:t>
      </w:r>
    </w:p>
    <w:p w:rsidR="00E55DD7" w:rsidRDefault="00E55DD7"/>
    <w:p w:rsidR="00E55DD7" w:rsidRDefault="00CA0983">
      <w:pPr>
        <w:jc w:val="center"/>
      </w:pPr>
      <w:r>
        <w:rPr>
          <w:noProof/>
        </w:rPr>
        <w:drawing>
          <wp:inline distT="19050" distB="19050" distL="19050" distR="19050">
            <wp:extent cx="5629275" cy="4191000"/>
            <wp:effectExtent l="0" t="0" r="0" b="0"/>
            <wp:docPr id="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DD7" w:rsidRDefault="00E55DD7"/>
    <w:p w:rsidR="00E55DD7" w:rsidRDefault="00E55DD7"/>
    <w:p w:rsidR="00E55DD7" w:rsidRDefault="00CA0983">
      <w:r>
        <w:t xml:space="preserve">1.  Identify the two individuals in the cartoon: </w:t>
      </w:r>
    </w:p>
    <w:p w:rsidR="00E55DD7" w:rsidRDefault="00E55DD7"/>
    <w:p w:rsidR="00E55DD7" w:rsidRDefault="00CA0983">
      <w:pPr>
        <w:spacing w:line="480" w:lineRule="auto"/>
      </w:pPr>
      <w:r>
        <w:tab/>
      </w:r>
      <w:proofErr w:type="gramStart"/>
      <w:r>
        <w:t>customer</w:t>
      </w:r>
      <w:proofErr w:type="gramEnd"/>
      <w:r>
        <w:t xml:space="preserve"> - </w:t>
      </w:r>
    </w:p>
    <w:p w:rsidR="00E55DD7" w:rsidRDefault="00CA0983">
      <w:pPr>
        <w:spacing w:line="480" w:lineRule="auto"/>
      </w:pPr>
      <w:r>
        <w:tab/>
      </w:r>
      <w:proofErr w:type="gramStart"/>
      <w:r>
        <w:t>waiter</w:t>
      </w:r>
      <w:proofErr w:type="gramEnd"/>
      <w:r>
        <w:t xml:space="preserve"> - </w:t>
      </w:r>
    </w:p>
    <w:p w:rsidR="00E55DD7" w:rsidRDefault="00E55DD7"/>
    <w:p w:rsidR="00E55DD7" w:rsidRDefault="00CA0983">
      <w:r>
        <w:t xml:space="preserve">2.  What do the items on the menu represent?  </w:t>
      </w:r>
    </w:p>
    <w:p w:rsidR="00E55DD7" w:rsidRDefault="00E55DD7"/>
    <w:p w:rsidR="00E55DD7" w:rsidRDefault="00E55DD7"/>
    <w:p w:rsidR="00E55DD7" w:rsidRDefault="00E55DD7"/>
    <w:p w:rsidR="00E55DD7" w:rsidRDefault="00CA0983">
      <w:r>
        <w:t>3.  What is the overall message of this cartoon?  Draw on (refer to</w:t>
      </w:r>
      <w:proofErr w:type="gramStart"/>
      <w:r>
        <w:t>)  the</w:t>
      </w:r>
      <w:proofErr w:type="gramEnd"/>
      <w:r>
        <w:t xml:space="preserve"> image to support your answer. </w:t>
      </w:r>
    </w:p>
    <w:p w:rsidR="00E55DD7" w:rsidRDefault="00E55DD7"/>
    <w:p w:rsidR="00E55DD7" w:rsidRDefault="00E55DD7"/>
    <w:p w:rsidR="00E55DD7" w:rsidRDefault="00E55DD7"/>
    <w:p w:rsidR="00CA0983" w:rsidRDefault="00CA0983">
      <w:bookmarkStart w:id="0" w:name="_GoBack"/>
      <w:bookmarkEnd w:id="0"/>
    </w:p>
    <w:p w:rsidR="00E55DD7" w:rsidRDefault="00E55DD7"/>
    <w:p w:rsidR="00E55DD7" w:rsidRDefault="00E55DD7"/>
    <w:p w:rsidR="00E55DD7" w:rsidRDefault="00E55DD7"/>
    <w:p w:rsidR="00E55DD7" w:rsidRDefault="00E55DD7"/>
    <w:p w:rsidR="00E55DD7" w:rsidRDefault="00CA0983">
      <w:r>
        <w:lastRenderedPageBreak/>
        <w:t>Name _______</w:t>
      </w:r>
      <w:r>
        <w:t>_________________________________</w:t>
      </w:r>
      <w:proofErr w:type="gramStart"/>
      <w:r>
        <w:t>_  Date</w:t>
      </w:r>
      <w:proofErr w:type="gramEnd"/>
      <w:r>
        <w:t xml:space="preserve"> ____________  Hour ________</w:t>
      </w:r>
    </w:p>
    <w:p w:rsidR="00E55DD7" w:rsidRDefault="00E55DD7"/>
    <w:p w:rsidR="00E55DD7" w:rsidRDefault="00CA0983">
      <w:r>
        <w:t xml:space="preserve">Directions:  Study and analyze the following cartoon regarding U.S. Imperialism.  Then respond to the following  </w:t>
      </w:r>
    </w:p>
    <w:p w:rsidR="00E55DD7" w:rsidRDefault="00CA0983">
      <w:r>
        <w:t xml:space="preserve">                    </w:t>
      </w:r>
      <w:proofErr w:type="gramStart"/>
      <w:r>
        <w:t>questions</w:t>
      </w:r>
      <w:proofErr w:type="gramEnd"/>
      <w:r>
        <w:t xml:space="preserve"> to show your understanding.  </w:t>
      </w:r>
    </w:p>
    <w:p w:rsidR="00E55DD7" w:rsidRDefault="00E55DD7"/>
    <w:p w:rsidR="00E55DD7" w:rsidRDefault="00CA0983">
      <w:r>
        <w:rPr>
          <w:noProof/>
        </w:rPr>
        <w:drawing>
          <wp:inline distT="19050" distB="19050" distL="19050" distR="19050">
            <wp:extent cx="6248400" cy="4600575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DD7" w:rsidRDefault="00CA0983">
      <w:r>
        <w:t>1.  Whom or what do the four characters within this cartoon represent?</w:t>
      </w:r>
    </w:p>
    <w:p w:rsidR="00E55DD7" w:rsidRDefault="00E55DD7"/>
    <w:p w:rsidR="00E55DD7" w:rsidRDefault="00E55DD7"/>
    <w:p w:rsidR="00E55DD7" w:rsidRDefault="00E55DD7"/>
    <w:p w:rsidR="00E55DD7" w:rsidRDefault="00E55DD7"/>
    <w:p w:rsidR="00E55DD7" w:rsidRDefault="00E55DD7"/>
    <w:p w:rsidR="00E55DD7" w:rsidRDefault="00E55DD7"/>
    <w:p w:rsidR="00E55DD7" w:rsidRDefault="00CA0983">
      <w:r>
        <w:t>2.  Interpret the meaning of the phrase “Don’t step on my feet, boys.”</w:t>
      </w:r>
    </w:p>
    <w:p w:rsidR="00E55DD7" w:rsidRDefault="00CA0983">
      <w:r>
        <w:tab/>
      </w:r>
    </w:p>
    <w:p w:rsidR="00E55DD7" w:rsidRDefault="00E55DD7"/>
    <w:p w:rsidR="00E55DD7" w:rsidRDefault="00E55DD7"/>
    <w:p w:rsidR="00E55DD7" w:rsidRDefault="00E55DD7"/>
    <w:p w:rsidR="00E55DD7" w:rsidRDefault="00E55DD7"/>
    <w:p w:rsidR="00E55DD7" w:rsidRDefault="00CA0983">
      <w:pPr>
        <w:ind w:right="-719"/>
      </w:pPr>
      <w:r>
        <w:t>3.  What is this cartoon implying about the United States?  Draw on (refer to</w:t>
      </w:r>
      <w:proofErr w:type="gramStart"/>
      <w:r>
        <w:t>)  the</w:t>
      </w:r>
      <w:proofErr w:type="gramEnd"/>
      <w:r>
        <w:t xml:space="preserve"> image to support y</w:t>
      </w:r>
      <w:r>
        <w:t xml:space="preserve">our answer.  </w:t>
      </w:r>
    </w:p>
    <w:sectPr w:rsidR="00E55DD7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E55DD7"/>
    <w:rsid w:val="00CA0983"/>
    <w:rsid w:val="00E55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9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983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9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983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36737E0.dotm</Template>
  <TotalTime>0</TotalTime>
  <Pages>2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Imperialism Cartoons.docx</dc:title>
  <cp:lastModifiedBy>Jennifer Cubitt</cp:lastModifiedBy>
  <cp:revision>2</cp:revision>
  <dcterms:created xsi:type="dcterms:W3CDTF">2013-10-09T15:51:00Z</dcterms:created>
  <dcterms:modified xsi:type="dcterms:W3CDTF">2013-10-09T15:51:00Z</dcterms:modified>
</cp:coreProperties>
</file>